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3A08" w:rsidRDefault="00F602D0">
      <w:pPr>
        <w:rPr>
          <w:rFonts w:ascii="Arial" w:hAnsi="Arial" w:cs="Arial"/>
          <w:sz w:val="20"/>
          <w:szCs w:val="20"/>
        </w:rPr>
      </w:pPr>
      <w:r w:rsidRPr="00F91B20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-624205</wp:posOffset>
            </wp:positionH>
            <wp:positionV relativeFrom="paragraph">
              <wp:posOffset>631190</wp:posOffset>
            </wp:positionV>
            <wp:extent cx="1533525" cy="1148080"/>
            <wp:effectExtent l="0" t="171450" r="0" b="166370"/>
            <wp:wrapThrough wrapText="bothSides">
              <wp:wrapPolygon edited="0">
                <wp:start x="21300" y="-400"/>
                <wp:lineTo x="371" y="-400"/>
                <wp:lineTo x="371" y="21463"/>
                <wp:lineTo x="21300" y="21463"/>
                <wp:lineTo x="21300" y="-40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33525" cy="11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68D6" w:rsidRPr="00F91B20">
        <w:rPr>
          <w:rFonts w:ascii="Arial" w:hAnsi="Arial" w:cs="Arial"/>
          <w:sz w:val="20"/>
          <w:szCs w:val="20"/>
        </w:rPr>
        <w:tab/>
      </w:r>
      <w:r w:rsidR="004968D6" w:rsidRPr="00F91B20">
        <w:rPr>
          <w:rFonts w:ascii="Arial" w:hAnsi="Arial" w:cs="Arial"/>
          <w:sz w:val="20"/>
          <w:szCs w:val="20"/>
        </w:rPr>
        <w:tab/>
      </w:r>
      <w:r w:rsidR="00E061FF" w:rsidRPr="00F91B20"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>
            <wp:extent cx="1009650" cy="793296"/>
            <wp:effectExtent l="19050" t="0" r="0" b="6804"/>
            <wp:docPr id="4" name="Image 1" descr="logo co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ors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502" cy="79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68D6" w:rsidRPr="00F91B20">
        <w:rPr>
          <w:rFonts w:ascii="Arial" w:hAnsi="Arial" w:cs="Arial"/>
          <w:sz w:val="20"/>
          <w:szCs w:val="20"/>
        </w:rPr>
        <w:tab/>
      </w:r>
      <w:r w:rsidR="00293A08">
        <w:rPr>
          <w:rFonts w:ascii="Arial" w:hAnsi="Arial" w:cs="Arial"/>
          <w:sz w:val="20"/>
          <w:szCs w:val="20"/>
        </w:rPr>
        <w:tab/>
      </w:r>
      <w:r w:rsidR="00293A08">
        <w:rPr>
          <w:rFonts w:ascii="Arial" w:hAnsi="Arial" w:cs="Arial"/>
          <w:sz w:val="20"/>
          <w:szCs w:val="20"/>
        </w:rPr>
        <w:tab/>
      </w:r>
    </w:p>
    <w:p w:rsidR="00293A08" w:rsidRDefault="00293A08">
      <w:pPr>
        <w:rPr>
          <w:rFonts w:ascii="Arial" w:hAnsi="Arial" w:cs="Arial"/>
          <w:sz w:val="20"/>
          <w:szCs w:val="20"/>
        </w:rPr>
      </w:pPr>
    </w:p>
    <w:p w:rsidR="00345782" w:rsidRPr="00CC7024" w:rsidRDefault="00345782" w:rsidP="00345782">
      <w:pPr>
        <w:tabs>
          <w:tab w:val="left" w:pos="3585"/>
        </w:tabs>
        <w:ind w:right="424"/>
        <w:jc w:val="right"/>
        <w:rPr>
          <w:rFonts w:ascii="Arial" w:hAnsi="Arial" w:cs="Arial"/>
          <w:sz w:val="20"/>
          <w:szCs w:val="20"/>
        </w:rPr>
      </w:pPr>
    </w:p>
    <w:p w:rsidR="00512165" w:rsidRDefault="00512165" w:rsidP="002F78AF">
      <w:pPr>
        <w:ind w:right="424"/>
        <w:jc w:val="right"/>
        <w:rPr>
          <w:rFonts w:ascii="Arial" w:hAnsi="Arial" w:cs="Arial"/>
          <w:sz w:val="20"/>
          <w:szCs w:val="20"/>
        </w:rPr>
      </w:pPr>
    </w:p>
    <w:p w:rsidR="002F78AF" w:rsidRPr="002F78AF" w:rsidRDefault="002F78AF" w:rsidP="002F78AF">
      <w:pPr>
        <w:ind w:right="424"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2F78AF">
        <w:rPr>
          <w:rFonts w:ascii="Arial" w:hAnsi="Arial" w:cs="Arial"/>
          <w:b/>
          <w:sz w:val="32"/>
          <w:szCs w:val="32"/>
          <w:u w:val="single"/>
        </w:rPr>
        <w:t xml:space="preserve">ACTE D’ENGAGEMENT </w:t>
      </w:r>
    </w:p>
    <w:p w:rsidR="002F78AF" w:rsidRDefault="002F78AF" w:rsidP="00345782">
      <w:pPr>
        <w:tabs>
          <w:tab w:val="left" w:pos="3585"/>
        </w:tabs>
        <w:ind w:right="424"/>
        <w:jc w:val="right"/>
        <w:rPr>
          <w:rFonts w:ascii="Arial" w:hAnsi="Arial" w:cs="Arial"/>
          <w:sz w:val="20"/>
          <w:szCs w:val="20"/>
        </w:rPr>
      </w:pPr>
    </w:p>
    <w:p w:rsidR="002F78AF" w:rsidRDefault="002F78AF" w:rsidP="00345782">
      <w:pPr>
        <w:tabs>
          <w:tab w:val="left" w:pos="3585"/>
        </w:tabs>
        <w:ind w:right="424"/>
        <w:jc w:val="right"/>
        <w:rPr>
          <w:rFonts w:ascii="Arial" w:hAnsi="Arial" w:cs="Arial"/>
          <w:sz w:val="20"/>
          <w:szCs w:val="20"/>
        </w:rPr>
      </w:pPr>
    </w:p>
    <w:p w:rsidR="002F78AF" w:rsidRDefault="002F78AF" w:rsidP="00345782">
      <w:pPr>
        <w:tabs>
          <w:tab w:val="left" w:pos="3585"/>
        </w:tabs>
        <w:ind w:right="424"/>
        <w:jc w:val="right"/>
        <w:rPr>
          <w:rFonts w:ascii="Arial" w:hAnsi="Arial" w:cs="Arial"/>
          <w:sz w:val="20"/>
          <w:szCs w:val="20"/>
        </w:rPr>
      </w:pPr>
    </w:p>
    <w:p w:rsidR="002F78AF" w:rsidRDefault="002F78AF" w:rsidP="00433646">
      <w:pPr>
        <w:tabs>
          <w:tab w:val="left" w:pos="3585"/>
        </w:tabs>
        <w:ind w:left="0" w:right="424" w:firstLine="0"/>
        <w:rPr>
          <w:rFonts w:ascii="Arial" w:hAnsi="Arial" w:cs="Arial"/>
          <w:sz w:val="20"/>
          <w:szCs w:val="20"/>
        </w:rPr>
      </w:pPr>
    </w:p>
    <w:p w:rsidR="002F78AF" w:rsidRDefault="002F78AF" w:rsidP="002F78AF">
      <w:pPr>
        <w:tabs>
          <w:tab w:val="left" w:pos="3585"/>
        </w:tabs>
        <w:ind w:right="42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 soussigné(e),</w:t>
      </w:r>
    </w:p>
    <w:p w:rsidR="002F78AF" w:rsidRDefault="002F78AF" w:rsidP="002F78AF">
      <w:pPr>
        <w:tabs>
          <w:tab w:val="left" w:pos="3585"/>
        </w:tabs>
        <w:ind w:right="424"/>
        <w:rPr>
          <w:rFonts w:ascii="Arial" w:hAnsi="Arial" w:cs="Arial"/>
          <w:sz w:val="20"/>
          <w:szCs w:val="20"/>
        </w:rPr>
      </w:pPr>
    </w:p>
    <w:p w:rsidR="002F78AF" w:rsidRDefault="002F78AF" w:rsidP="002F78AF">
      <w:pPr>
        <w:tabs>
          <w:tab w:val="left" w:pos="3585"/>
        </w:tabs>
        <w:ind w:right="424"/>
        <w:rPr>
          <w:rFonts w:ascii="Arial" w:hAnsi="Arial" w:cs="Arial"/>
          <w:sz w:val="20"/>
          <w:szCs w:val="20"/>
        </w:rPr>
      </w:pPr>
    </w:p>
    <w:p w:rsidR="002F78AF" w:rsidRDefault="002F78AF" w:rsidP="002F78AF">
      <w:pPr>
        <w:tabs>
          <w:tab w:val="left" w:pos="3585"/>
        </w:tabs>
        <w:ind w:right="424"/>
        <w:rPr>
          <w:rFonts w:ascii="Arial" w:hAnsi="Arial" w:cs="Arial"/>
          <w:sz w:val="20"/>
          <w:szCs w:val="20"/>
        </w:rPr>
      </w:pPr>
    </w:p>
    <w:p w:rsidR="002F78AF" w:rsidRDefault="002F78AF" w:rsidP="002F78AF">
      <w:pPr>
        <w:tabs>
          <w:tab w:val="left" w:pos="3585"/>
        </w:tabs>
        <w:ind w:right="42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Agissant pour le compte de la société : </w:t>
      </w:r>
    </w:p>
    <w:p w:rsidR="002F78AF" w:rsidRDefault="002F78AF" w:rsidP="002F78AF">
      <w:pPr>
        <w:tabs>
          <w:tab w:val="left" w:pos="3585"/>
        </w:tabs>
        <w:ind w:right="42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Domiciliée à :</w:t>
      </w:r>
    </w:p>
    <w:p w:rsidR="002F78AF" w:rsidRDefault="002F78AF" w:rsidP="002F78AF">
      <w:pPr>
        <w:tabs>
          <w:tab w:val="left" w:pos="3585"/>
        </w:tabs>
        <w:ind w:right="424"/>
        <w:rPr>
          <w:rFonts w:ascii="Arial" w:hAnsi="Arial" w:cs="Arial"/>
          <w:sz w:val="20"/>
          <w:szCs w:val="20"/>
        </w:rPr>
      </w:pPr>
    </w:p>
    <w:p w:rsidR="002F78AF" w:rsidRDefault="002F78AF" w:rsidP="002F78AF">
      <w:pPr>
        <w:tabs>
          <w:tab w:val="left" w:pos="3585"/>
        </w:tabs>
        <w:ind w:right="424"/>
        <w:rPr>
          <w:rFonts w:ascii="Arial" w:hAnsi="Arial" w:cs="Arial"/>
          <w:sz w:val="20"/>
          <w:szCs w:val="20"/>
        </w:rPr>
      </w:pPr>
    </w:p>
    <w:p w:rsidR="002F78AF" w:rsidRDefault="002F78AF" w:rsidP="002F78AF">
      <w:pPr>
        <w:tabs>
          <w:tab w:val="left" w:pos="3585"/>
        </w:tabs>
        <w:ind w:right="424"/>
        <w:rPr>
          <w:rFonts w:ascii="Arial" w:hAnsi="Arial" w:cs="Arial"/>
          <w:sz w:val="20"/>
          <w:szCs w:val="20"/>
        </w:rPr>
      </w:pPr>
    </w:p>
    <w:p w:rsidR="002F78AF" w:rsidRDefault="002F78AF" w:rsidP="00433646">
      <w:pPr>
        <w:tabs>
          <w:tab w:val="left" w:pos="3585"/>
        </w:tabs>
        <w:ind w:left="0" w:right="424" w:firstLine="0"/>
        <w:rPr>
          <w:rFonts w:ascii="Arial" w:hAnsi="Arial" w:cs="Arial"/>
          <w:sz w:val="20"/>
          <w:szCs w:val="20"/>
        </w:rPr>
      </w:pPr>
    </w:p>
    <w:p w:rsidR="002F78AF" w:rsidRDefault="002F78AF" w:rsidP="002F78AF">
      <w:pPr>
        <w:tabs>
          <w:tab w:val="left" w:pos="3585"/>
        </w:tabs>
        <w:ind w:right="424"/>
        <w:rPr>
          <w:rFonts w:ascii="Arial" w:hAnsi="Arial" w:cs="Arial"/>
          <w:sz w:val="20"/>
          <w:szCs w:val="20"/>
        </w:rPr>
      </w:pPr>
    </w:p>
    <w:p w:rsidR="002F78AF" w:rsidRDefault="002F78AF" w:rsidP="002F78AF">
      <w:pPr>
        <w:tabs>
          <w:tab w:val="left" w:pos="3585"/>
        </w:tabs>
        <w:ind w:right="42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N° de téléphone :</w:t>
      </w:r>
    </w:p>
    <w:p w:rsidR="002F78AF" w:rsidRDefault="002F78AF" w:rsidP="002F78AF">
      <w:pPr>
        <w:tabs>
          <w:tab w:val="left" w:pos="3585"/>
        </w:tabs>
        <w:ind w:right="42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N° immatriculation à l’INSEE</w:t>
      </w:r>
    </w:p>
    <w:p w:rsidR="002F78AF" w:rsidRDefault="002F78AF" w:rsidP="002F78AF">
      <w:pPr>
        <w:tabs>
          <w:tab w:val="left" w:pos="3585"/>
        </w:tabs>
        <w:ind w:right="424"/>
        <w:rPr>
          <w:rFonts w:ascii="Arial" w:hAnsi="Arial" w:cs="Arial"/>
          <w:sz w:val="20"/>
          <w:szCs w:val="20"/>
        </w:rPr>
      </w:pPr>
    </w:p>
    <w:p w:rsidR="002F78AF" w:rsidRDefault="002F78AF" w:rsidP="002F78AF">
      <w:pPr>
        <w:tabs>
          <w:tab w:val="left" w:pos="3585"/>
        </w:tabs>
        <w:ind w:right="424"/>
        <w:rPr>
          <w:rFonts w:ascii="Arial" w:hAnsi="Arial" w:cs="Arial"/>
          <w:sz w:val="20"/>
          <w:szCs w:val="20"/>
        </w:rPr>
      </w:pPr>
    </w:p>
    <w:p w:rsidR="002F78AF" w:rsidRDefault="002F78AF" w:rsidP="002F78AF">
      <w:pPr>
        <w:tabs>
          <w:tab w:val="left" w:pos="3585"/>
        </w:tabs>
        <w:ind w:right="424"/>
        <w:rPr>
          <w:rFonts w:ascii="Arial" w:hAnsi="Arial" w:cs="Arial"/>
          <w:sz w:val="20"/>
          <w:szCs w:val="20"/>
        </w:rPr>
      </w:pPr>
    </w:p>
    <w:p w:rsidR="002F78AF" w:rsidRDefault="002F78AF" w:rsidP="00433646">
      <w:pPr>
        <w:tabs>
          <w:tab w:val="left" w:pos="3585"/>
        </w:tabs>
        <w:ind w:left="0" w:right="424" w:firstLine="0"/>
        <w:rPr>
          <w:rFonts w:ascii="Arial" w:hAnsi="Arial" w:cs="Arial"/>
          <w:sz w:val="20"/>
          <w:szCs w:val="20"/>
        </w:rPr>
      </w:pPr>
    </w:p>
    <w:p w:rsidR="002F78AF" w:rsidRDefault="002F78AF" w:rsidP="002F78AF">
      <w:pPr>
        <w:tabs>
          <w:tab w:val="left" w:pos="3585"/>
        </w:tabs>
        <w:ind w:right="424"/>
        <w:rPr>
          <w:rFonts w:ascii="Arial" w:hAnsi="Arial" w:cs="Arial"/>
          <w:sz w:val="20"/>
          <w:szCs w:val="20"/>
        </w:rPr>
      </w:pPr>
    </w:p>
    <w:p w:rsidR="002F78AF" w:rsidRDefault="002F78AF" w:rsidP="002F78AF">
      <w:pPr>
        <w:pStyle w:val="Paragraphedeliste"/>
        <w:numPr>
          <w:ilvl w:val="0"/>
          <w:numId w:val="43"/>
        </w:numPr>
        <w:tabs>
          <w:tab w:val="left" w:pos="3585"/>
        </w:tabs>
        <w:ind w:right="42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Après avoir pris connaissance du présent CCAP que je déclare accepter sans modification ni réserve</w:t>
      </w:r>
    </w:p>
    <w:p w:rsidR="002F78AF" w:rsidRDefault="002F78AF" w:rsidP="002F78AF">
      <w:pPr>
        <w:pStyle w:val="Paragraphedeliste"/>
        <w:numPr>
          <w:ilvl w:val="0"/>
          <w:numId w:val="43"/>
        </w:numPr>
        <w:tabs>
          <w:tab w:val="left" w:pos="3585"/>
        </w:tabs>
        <w:ind w:right="42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Après avoir établi les déclarations et fourni les certificats prévus aux articles 45 et 46 du code des marchés publics</w:t>
      </w:r>
    </w:p>
    <w:p w:rsidR="002F78AF" w:rsidRDefault="002F78AF" w:rsidP="002F78AF">
      <w:pPr>
        <w:tabs>
          <w:tab w:val="left" w:pos="3585"/>
        </w:tabs>
        <w:ind w:right="424"/>
        <w:rPr>
          <w:rFonts w:ascii="Arial" w:hAnsi="Arial" w:cs="Arial"/>
          <w:sz w:val="20"/>
          <w:szCs w:val="20"/>
        </w:rPr>
      </w:pPr>
    </w:p>
    <w:p w:rsidR="002F78AF" w:rsidRDefault="002F78AF" w:rsidP="002F78AF">
      <w:pPr>
        <w:tabs>
          <w:tab w:val="left" w:pos="3585"/>
        </w:tabs>
        <w:ind w:right="424"/>
        <w:rPr>
          <w:rFonts w:ascii="Arial" w:hAnsi="Arial" w:cs="Arial"/>
          <w:sz w:val="20"/>
          <w:szCs w:val="20"/>
        </w:rPr>
      </w:pPr>
    </w:p>
    <w:p w:rsidR="002F78AF" w:rsidRDefault="002F78AF" w:rsidP="002F78AF">
      <w:pPr>
        <w:tabs>
          <w:tab w:val="left" w:pos="3585"/>
        </w:tabs>
        <w:ind w:right="42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M’engage à effectuer la totalité des prestations suivantes :</w:t>
      </w:r>
    </w:p>
    <w:p w:rsidR="002F78AF" w:rsidRDefault="002F78AF" w:rsidP="002F78AF">
      <w:pPr>
        <w:tabs>
          <w:tab w:val="left" w:pos="3585"/>
        </w:tabs>
        <w:ind w:right="424"/>
        <w:rPr>
          <w:rFonts w:ascii="Arial" w:hAnsi="Arial" w:cs="Arial"/>
          <w:sz w:val="20"/>
          <w:szCs w:val="20"/>
        </w:rPr>
      </w:pPr>
    </w:p>
    <w:p w:rsidR="002F78AF" w:rsidRDefault="002F78AF" w:rsidP="002F78AF">
      <w:pPr>
        <w:tabs>
          <w:tab w:val="left" w:pos="3585"/>
        </w:tabs>
        <w:ind w:right="42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2F78AF">
        <w:rPr>
          <w:rFonts w:ascii="Arial" w:hAnsi="Arial" w:cs="Arial"/>
          <w:b/>
          <w:sz w:val="48"/>
          <w:szCs w:val="48"/>
        </w:rPr>
        <w:t>□</w:t>
      </w:r>
      <w:r>
        <w:rPr>
          <w:rFonts w:ascii="Arial" w:hAnsi="Arial" w:cs="Arial"/>
          <w:sz w:val="20"/>
          <w:szCs w:val="20"/>
        </w:rPr>
        <w:t xml:space="preserve"> voyage </w:t>
      </w:r>
      <w:r w:rsidR="002403DC">
        <w:rPr>
          <w:rFonts w:ascii="Arial" w:hAnsi="Arial" w:cs="Arial"/>
          <w:sz w:val="20"/>
          <w:szCs w:val="20"/>
        </w:rPr>
        <w:t xml:space="preserve">à Porto-Vecchio – Forum des Mathématiques du lundi 8 avril au mardi 9 avril 2019 </w:t>
      </w:r>
    </w:p>
    <w:p w:rsidR="002F78AF" w:rsidRDefault="002F78AF" w:rsidP="002F78AF">
      <w:pPr>
        <w:tabs>
          <w:tab w:val="left" w:pos="3585"/>
        </w:tabs>
        <w:ind w:right="424"/>
        <w:rPr>
          <w:rFonts w:ascii="Arial" w:hAnsi="Arial" w:cs="Arial"/>
          <w:sz w:val="20"/>
          <w:szCs w:val="20"/>
        </w:rPr>
      </w:pPr>
    </w:p>
    <w:p w:rsidR="002F78AF" w:rsidRDefault="002F78AF" w:rsidP="002F78AF">
      <w:pPr>
        <w:tabs>
          <w:tab w:val="left" w:pos="3585"/>
        </w:tabs>
        <w:ind w:right="424"/>
        <w:rPr>
          <w:rFonts w:ascii="Arial" w:hAnsi="Arial" w:cs="Arial"/>
          <w:sz w:val="20"/>
          <w:szCs w:val="20"/>
        </w:rPr>
      </w:pPr>
    </w:p>
    <w:p w:rsidR="002F78AF" w:rsidRDefault="002F78AF" w:rsidP="002F78AF">
      <w:pPr>
        <w:tabs>
          <w:tab w:val="left" w:pos="3585"/>
        </w:tabs>
        <w:ind w:right="424"/>
        <w:rPr>
          <w:rFonts w:ascii="Arial" w:hAnsi="Arial" w:cs="Arial"/>
          <w:sz w:val="20"/>
          <w:szCs w:val="20"/>
        </w:rPr>
      </w:pPr>
    </w:p>
    <w:p w:rsidR="002F78AF" w:rsidRDefault="002F78AF" w:rsidP="00433646">
      <w:pPr>
        <w:tabs>
          <w:tab w:val="left" w:pos="3585"/>
        </w:tabs>
        <w:ind w:right="42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Fait à :</w:t>
      </w:r>
    </w:p>
    <w:p w:rsidR="002F78AF" w:rsidRDefault="002F78AF" w:rsidP="002F78AF">
      <w:pPr>
        <w:tabs>
          <w:tab w:val="left" w:pos="3585"/>
        </w:tabs>
        <w:ind w:right="424"/>
        <w:rPr>
          <w:rFonts w:ascii="Arial" w:hAnsi="Arial" w:cs="Arial"/>
          <w:sz w:val="20"/>
          <w:szCs w:val="20"/>
        </w:rPr>
      </w:pPr>
    </w:p>
    <w:p w:rsidR="002F78AF" w:rsidRDefault="002F78AF" w:rsidP="002F78AF">
      <w:pPr>
        <w:tabs>
          <w:tab w:val="left" w:pos="3585"/>
        </w:tabs>
        <w:ind w:right="42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Le </w:t>
      </w:r>
    </w:p>
    <w:p w:rsidR="002F78AF" w:rsidRDefault="002F78AF" w:rsidP="002F78AF">
      <w:pPr>
        <w:tabs>
          <w:tab w:val="left" w:pos="3585"/>
        </w:tabs>
        <w:ind w:right="424"/>
        <w:rPr>
          <w:rFonts w:ascii="Arial" w:hAnsi="Arial" w:cs="Arial"/>
          <w:sz w:val="20"/>
          <w:szCs w:val="20"/>
        </w:rPr>
      </w:pPr>
    </w:p>
    <w:p w:rsidR="002F78AF" w:rsidRDefault="002F78AF" w:rsidP="002F78AF">
      <w:pPr>
        <w:tabs>
          <w:tab w:val="left" w:pos="3585"/>
        </w:tabs>
        <w:ind w:right="424"/>
        <w:rPr>
          <w:rFonts w:ascii="Arial" w:hAnsi="Arial" w:cs="Arial"/>
          <w:sz w:val="20"/>
          <w:szCs w:val="20"/>
        </w:rPr>
      </w:pPr>
    </w:p>
    <w:p w:rsidR="00433646" w:rsidRDefault="00433646" w:rsidP="002F78AF">
      <w:pPr>
        <w:tabs>
          <w:tab w:val="left" w:pos="3585"/>
        </w:tabs>
        <w:ind w:right="424"/>
        <w:rPr>
          <w:rFonts w:ascii="Arial" w:hAnsi="Arial" w:cs="Arial"/>
          <w:sz w:val="20"/>
          <w:szCs w:val="20"/>
        </w:rPr>
      </w:pPr>
    </w:p>
    <w:p w:rsidR="002F78AF" w:rsidRPr="002F78AF" w:rsidRDefault="002F78AF" w:rsidP="002F78AF">
      <w:pPr>
        <w:tabs>
          <w:tab w:val="left" w:pos="3585"/>
        </w:tabs>
        <w:ind w:right="42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Signature et cachet de la société </w:t>
      </w:r>
    </w:p>
    <w:sectPr w:rsidR="002F78AF" w:rsidRPr="002F78AF" w:rsidSect="006F3535">
      <w:pgSz w:w="11906" w:h="16838"/>
      <w:pgMar w:top="851" w:right="99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7A0E" w:rsidRDefault="00357A0E" w:rsidP="004968D6">
      <w:pPr>
        <w:spacing w:line="240" w:lineRule="auto"/>
      </w:pPr>
      <w:r>
        <w:separator/>
      </w:r>
    </w:p>
  </w:endnote>
  <w:endnote w:type="continuationSeparator" w:id="0">
    <w:p w:rsidR="00357A0E" w:rsidRDefault="00357A0E" w:rsidP="004968D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7A0E" w:rsidRDefault="00357A0E" w:rsidP="004968D6">
      <w:pPr>
        <w:spacing w:line="240" w:lineRule="auto"/>
      </w:pPr>
      <w:r>
        <w:separator/>
      </w:r>
    </w:p>
  </w:footnote>
  <w:footnote w:type="continuationSeparator" w:id="0">
    <w:p w:rsidR="00357A0E" w:rsidRDefault="00357A0E" w:rsidP="004968D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269EC"/>
    <w:multiLevelType w:val="hybridMultilevel"/>
    <w:tmpl w:val="34284CD4"/>
    <w:lvl w:ilvl="0" w:tplc="F93C00A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07FFE"/>
    <w:multiLevelType w:val="hybridMultilevel"/>
    <w:tmpl w:val="CE042C5E"/>
    <w:lvl w:ilvl="0" w:tplc="2974D5C6">
      <w:numFmt w:val="bullet"/>
      <w:lvlText w:val="-"/>
      <w:lvlJc w:val="left"/>
      <w:pPr>
        <w:ind w:left="19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">
    <w:nsid w:val="0A620D89"/>
    <w:multiLevelType w:val="hybridMultilevel"/>
    <w:tmpl w:val="BD2E0866"/>
    <w:lvl w:ilvl="0" w:tplc="81AAC47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 w:val="0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5937F3"/>
    <w:multiLevelType w:val="hybridMultilevel"/>
    <w:tmpl w:val="35602330"/>
    <w:lvl w:ilvl="0" w:tplc="25CC6124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096729E"/>
    <w:multiLevelType w:val="hybridMultilevel"/>
    <w:tmpl w:val="42ECDDCC"/>
    <w:lvl w:ilvl="0" w:tplc="DE58724C">
      <w:start w:val="30"/>
      <w:numFmt w:val="bullet"/>
      <w:lvlText w:val="-"/>
      <w:lvlJc w:val="left"/>
      <w:pPr>
        <w:ind w:left="4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>
    <w:nsid w:val="110656E1"/>
    <w:multiLevelType w:val="hybridMultilevel"/>
    <w:tmpl w:val="2EDAD400"/>
    <w:lvl w:ilvl="0" w:tplc="7F1CB2D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8E2C4B"/>
    <w:multiLevelType w:val="hybridMultilevel"/>
    <w:tmpl w:val="0DE20748"/>
    <w:lvl w:ilvl="0" w:tplc="615EC1F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7838D9"/>
    <w:multiLevelType w:val="hybridMultilevel"/>
    <w:tmpl w:val="91C6F428"/>
    <w:lvl w:ilvl="0" w:tplc="CBD650BC">
      <w:start w:val="5"/>
      <w:numFmt w:val="bullet"/>
      <w:lvlText w:val="-"/>
      <w:lvlJc w:val="left"/>
      <w:pPr>
        <w:ind w:left="1636" w:hanging="360"/>
      </w:pPr>
      <w:rPr>
        <w:rFonts w:ascii="Arial" w:eastAsia="Calibri" w:hAnsi="Arial" w:cs="Arial" w:hint="default"/>
      </w:rPr>
    </w:lvl>
    <w:lvl w:ilvl="1" w:tplc="040C0003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8">
    <w:nsid w:val="1E171340"/>
    <w:multiLevelType w:val="hybridMultilevel"/>
    <w:tmpl w:val="2634270A"/>
    <w:lvl w:ilvl="0" w:tplc="D0EED8F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4F7F0D"/>
    <w:multiLevelType w:val="hybridMultilevel"/>
    <w:tmpl w:val="BFE41B86"/>
    <w:lvl w:ilvl="0" w:tplc="C92892B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821476"/>
    <w:multiLevelType w:val="hybridMultilevel"/>
    <w:tmpl w:val="5922FC08"/>
    <w:lvl w:ilvl="0" w:tplc="348AEA4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3B22C6"/>
    <w:multiLevelType w:val="hybridMultilevel"/>
    <w:tmpl w:val="EDBAAB16"/>
    <w:lvl w:ilvl="0" w:tplc="F548872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916FF0"/>
    <w:multiLevelType w:val="hybridMultilevel"/>
    <w:tmpl w:val="0F1602D6"/>
    <w:lvl w:ilvl="0" w:tplc="66B0FCA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63748D"/>
    <w:multiLevelType w:val="hybridMultilevel"/>
    <w:tmpl w:val="6494FE76"/>
    <w:lvl w:ilvl="0" w:tplc="CEB2208E">
      <w:numFmt w:val="bullet"/>
      <w:lvlText w:val="-"/>
      <w:lvlJc w:val="left"/>
      <w:pPr>
        <w:ind w:left="717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4">
    <w:nsid w:val="326F7A49"/>
    <w:multiLevelType w:val="hybridMultilevel"/>
    <w:tmpl w:val="B6D00080"/>
    <w:lvl w:ilvl="0" w:tplc="EFB0D1DE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E369B0"/>
    <w:multiLevelType w:val="hybridMultilevel"/>
    <w:tmpl w:val="6AF6D51E"/>
    <w:lvl w:ilvl="0" w:tplc="1890AE4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9B63A7"/>
    <w:multiLevelType w:val="hybridMultilevel"/>
    <w:tmpl w:val="E0D017FC"/>
    <w:lvl w:ilvl="0" w:tplc="5D308D7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525973"/>
    <w:multiLevelType w:val="hybridMultilevel"/>
    <w:tmpl w:val="27F89A68"/>
    <w:lvl w:ilvl="0" w:tplc="53FEC0DC">
      <w:numFmt w:val="bullet"/>
      <w:lvlText w:val="-"/>
      <w:lvlJc w:val="left"/>
      <w:pPr>
        <w:ind w:left="462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1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</w:abstractNum>
  <w:abstractNum w:abstractNumId="18">
    <w:nsid w:val="3B35330D"/>
    <w:multiLevelType w:val="hybridMultilevel"/>
    <w:tmpl w:val="07C4243A"/>
    <w:lvl w:ilvl="0" w:tplc="07EC310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0C6A3F"/>
    <w:multiLevelType w:val="hybridMultilevel"/>
    <w:tmpl w:val="79B22FDA"/>
    <w:lvl w:ilvl="0" w:tplc="AB14A6CC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D843410"/>
    <w:multiLevelType w:val="hybridMultilevel"/>
    <w:tmpl w:val="02C6AFBA"/>
    <w:lvl w:ilvl="0" w:tplc="DD4C2DC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CF3570"/>
    <w:multiLevelType w:val="hybridMultilevel"/>
    <w:tmpl w:val="ECD42F0A"/>
    <w:lvl w:ilvl="0" w:tplc="581ED7A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3141897"/>
    <w:multiLevelType w:val="hybridMultilevel"/>
    <w:tmpl w:val="DD0E2352"/>
    <w:lvl w:ilvl="0" w:tplc="A1EC5B6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5353A18"/>
    <w:multiLevelType w:val="hybridMultilevel"/>
    <w:tmpl w:val="020837DC"/>
    <w:lvl w:ilvl="0" w:tplc="6B200340">
      <w:numFmt w:val="bullet"/>
      <w:lvlText w:val="-"/>
      <w:lvlJc w:val="left"/>
      <w:pPr>
        <w:ind w:left="462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1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</w:abstractNum>
  <w:abstractNum w:abstractNumId="24">
    <w:nsid w:val="4AB37B1D"/>
    <w:multiLevelType w:val="hybridMultilevel"/>
    <w:tmpl w:val="F55A2CE0"/>
    <w:lvl w:ilvl="0" w:tplc="7046C66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BF54671"/>
    <w:multiLevelType w:val="hybridMultilevel"/>
    <w:tmpl w:val="6A8850D4"/>
    <w:lvl w:ilvl="0" w:tplc="4658EF9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D1D2106"/>
    <w:multiLevelType w:val="hybridMultilevel"/>
    <w:tmpl w:val="FE2EC262"/>
    <w:lvl w:ilvl="0" w:tplc="A7DC44FC">
      <w:start w:val="13"/>
      <w:numFmt w:val="bullet"/>
      <w:lvlText w:val="-"/>
      <w:lvlJc w:val="left"/>
      <w:pPr>
        <w:ind w:left="462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1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</w:abstractNum>
  <w:abstractNum w:abstractNumId="27">
    <w:nsid w:val="5139424B"/>
    <w:multiLevelType w:val="hybridMultilevel"/>
    <w:tmpl w:val="9BB60600"/>
    <w:lvl w:ilvl="0" w:tplc="12C2E56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2D50B1E"/>
    <w:multiLevelType w:val="hybridMultilevel"/>
    <w:tmpl w:val="DE7E32A6"/>
    <w:lvl w:ilvl="0" w:tplc="5058C42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54866DE"/>
    <w:multiLevelType w:val="hybridMultilevel"/>
    <w:tmpl w:val="61BAA086"/>
    <w:lvl w:ilvl="0" w:tplc="D3B08B6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67D345C"/>
    <w:multiLevelType w:val="hybridMultilevel"/>
    <w:tmpl w:val="1740574A"/>
    <w:lvl w:ilvl="0" w:tplc="6FD4B21A">
      <w:numFmt w:val="bullet"/>
      <w:lvlText w:val="-"/>
      <w:lvlJc w:val="left"/>
      <w:pPr>
        <w:ind w:left="462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1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</w:abstractNum>
  <w:abstractNum w:abstractNumId="31">
    <w:nsid w:val="568D19DF"/>
    <w:multiLevelType w:val="hybridMultilevel"/>
    <w:tmpl w:val="80C20276"/>
    <w:lvl w:ilvl="0" w:tplc="F17CE764">
      <w:numFmt w:val="bullet"/>
      <w:lvlText w:val="-"/>
      <w:lvlJc w:val="left"/>
      <w:pPr>
        <w:ind w:left="1920" w:hanging="360"/>
      </w:pPr>
      <w:rPr>
        <w:rFonts w:ascii="Arial" w:eastAsia="Calibri" w:hAnsi="Arial" w:cs="Arial" w:hint="default"/>
      </w:rPr>
    </w:lvl>
    <w:lvl w:ilvl="1" w:tplc="040C0003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32">
    <w:nsid w:val="5743694C"/>
    <w:multiLevelType w:val="hybridMultilevel"/>
    <w:tmpl w:val="2C34346A"/>
    <w:lvl w:ilvl="0" w:tplc="EE805E9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7A63476"/>
    <w:multiLevelType w:val="hybridMultilevel"/>
    <w:tmpl w:val="1218646A"/>
    <w:lvl w:ilvl="0" w:tplc="486A566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A2E5920"/>
    <w:multiLevelType w:val="hybridMultilevel"/>
    <w:tmpl w:val="DBAAC95E"/>
    <w:lvl w:ilvl="0" w:tplc="A1A6C43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E6B79F4"/>
    <w:multiLevelType w:val="hybridMultilevel"/>
    <w:tmpl w:val="EA98498A"/>
    <w:lvl w:ilvl="0" w:tplc="3A8A500A">
      <w:start w:val="1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F36766A"/>
    <w:multiLevelType w:val="hybridMultilevel"/>
    <w:tmpl w:val="8CF4E6C4"/>
    <w:lvl w:ilvl="0" w:tplc="DB529304">
      <w:numFmt w:val="bullet"/>
      <w:lvlText w:val="-"/>
      <w:lvlJc w:val="left"/>
      <w:pPr>
        <w:ind w:left="420" w:hanging="360"/>
      </w:pPr>
      <w:rPr>
        <w:rFonts w:ascii="Arial" w:eastAsia="Calibri" w:hAnsi="Arial" w:cs="Arial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7">
    <w:nsid w:val="607C5359"/>
    <w:multiLevelType w:val="hybridMultilevel"/>
    <w:tmpl w:val="3CB09E36"/>
    <w:lvl w:ilvl="0" w:tplc="CB620CC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7F859E6"/>
    <w:multiLevelType w:val="hybridMultilevel"/>
    <w:tmpl w:val="A7B69956"/>
    <w:lvl w:ilvl="0" w:tplc="C9BCABAE">
      <w:numFmt w:val="bullet"/>
      <w:lvlText w:val="-"/>
      <w:lvlJc w:val="left"/>
      <w:pPr>
        <w:ind w:left="1915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6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75" w:hanging="360"/>
      </w:pPr>
      <w:rPr>
        <w:rFonts w:ascii="Wingdings" w:hAnsi="Wingdings" w:hint="default"/>
      </w:rPr>
    </w:lvl>
  </w:abstractNum>
  <w:abstractNum w:abstractNumId="39">
    <w:nsid w:val="6B557681"/>
    <w:multiLevelType w:val="hybridMultilevel"/>
    <w:tmpl w:val="5E72D3CA"/>
    <w:lvl w:ilvl="0" w:tplc="B914B8E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F4A33EE"/>
    <w:multiLevelType w:val="hybridMultilevel"/>
    <w:tmpl w:val="58F05FE4"/>
    <w:lvl w:ilvl="0" w:tplc="68CE22D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9DB07DC"/>
    <w:multiLevelType w:val="hybridMultilevel"/>
    <w:tmpl w:val="86D04256"/>
    <w:lvl w:ilvl="0" w:tplc="BDD0779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EDE5F90"/>
    <w:multiLevelType w:val="hybridMultilevel"/>
    <w:tmpl w:val="342002AC"/>
    <w:lvl w:ilvl="0" w:tplc="DC400DF8">
      <w:numFmt w:val="bullet"/>
      <w:lvlText w:val="-"/>
      <w:lvlJc w:val="left"/>
      <w:pPr>
        <w:ind w:left="19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3"/>
  </w:num>
  <w:num w:numId="3">
    <w:abstractNumId w:val="26"/>
  </w:num>
  <w:num w:numId="4">
    <w:abstractNumId w:val="17"/>
  </w:num>
  <w:num w:numId="5">
    <w:abstractNumId w:val="18"/>
  </w:num>
  <w:num w:numId="6">
    <w:abstractNumId w:val="19"/>
  </w:num>
  <w:num w:numId="7">
    <w:abstractNumId w:val="3"/>
  </w:num>
  <w:num w:numId="8">
    <w:abstractNumId w:val="9"/>
  </w:num>
  <w:num w:numId="9">
    <w:abstractNumId w:val="29"/>
  </w:num>
  <w:num w:numId="10">
    <w:abstractNumId w:val="4"/>
  </w:num>
  <w:num w:numId="11">
    <w:abstractNumId w:val="6"/>
  </w:num>
  <w:num w:numId="12">
    <w:abstractNumId w:val="24"/>
  </w:num>
  <w:num w:numId="13">
    <w:abstractNumId w:val="20"/>
  </w:num>
  <w:num w:numId="14">
    <w:abstractNumId w:val="28"/>
  </w:num>
  <w:num w:numId="15">
    <w:abstractNumId w:val="39"/>
  </w:num>
  <w:num w:numId="16">
    <w:abstractNumId w:val="41"/>
  </w:num>
  <w:num w:numId="17">
    <w:abstractNumId w:val="37"/>
  </w:num>
  <w:num w:numId="18">
    <w:abstractNumId w:val="12"/>
  </w:num>
  <w:num w:numId="19">
    <w:abstractNumId w:val="11"/>
  </w:num>
  <w:num w:numId="20">
    <w:abstractNumId w:val="5"/>
  </w:num>
  <w:num w:numId="21">
    <w:abstractNumId w:val="15"/>
  </w:num>
  <w:num w:numId="22">
    <w:abstractNumId w:val="21"/>
  </w:num>
  <w:num w:numId="23">
    <w:abstractNumId w:val="25"/>
  </w:num>
  <w:num w:numId="24">
    <w:abstractNumId w:val="10"/>
  </w:num>
  <w:num w:numId="25">
    <w:abstractNumId w:val="32"/>
  </w:num>
  <w:num w:numId="26">
    <w:abstractNumId w:val="27"/>
  </w:num>
  <w:num w:numId="27">
    <w:abstractNumId w:val="14"/>
  </w:num>
  <w:num w:numId="28">
    <w:abstractNumId w:val="35"/>
  </w:num>
  <w:num w:numId="29">
    <w:abstractNumId w:val="8"/>
  </w:num>
  <w:num w:numId="30">
    <w:abstractNumId w:val="16"/>
  </w:num>
  <w:num w:numId="31">
    <w:abstractNumId w:val="40"/>
  </w:num>
  <w:num w:numId="32">
    <w:abstractNumId w:val="34"/>
  </w:num>
  <w:num w:numId="33">
    <w:abstractNumId w:val="2"/>
  </w:num>
  <w:num w:numId="34">
    <w:abstractNumId w:val="33"/>
  </w:num>
  <w:num w:numId="35">
    <w:abstractNumId w:val="0"/>
  </w:num>
  <w:num w:numId="36">
    <w:abstractNumId w:val="22"/>
  </w:num>
  <w:num w:numId="37">
    <w:abstractNumId w:val="36"/>
  </w:num>
  <w:num w:numId="38">
    <w:abstractNumId w:val="7"/>
  </w:num>
  <w:num w:numId="39">
    <w:abstractNumId w:val="31"/>
  </w:num>
  <w:num w:numId="40">
    <w:abstractNumId w:val="42"/>
  </w:num>
  <w:num w:numId="41">
    <w:abstractNumId w:val="1"/>
  </w:num>
  <w:num w:numId="42">
    <w:abstractNumId w:val="38"/>
  </w:num>
  <w:num w:numId="43">
    <w:abstractNumId w:val="13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E4BD9"/>
    <w:rsid w:val="00007C57"/>
    <w:rsid w:val="0001112C"/>
    <w:rsid w:val="000161A6"/>
    <w:rsid w:val="00017AF7"/>
    <w:rsid w:val="000216A1"/>
    <w:rsid w:val="00023312"/>
    <w:rsid w:val="00024E9B"/>
    <w:rsid w:val="000544A2"/>
    <w:rsid w:val="0005665C"/>
    <w:rsid w:val="00057A99"/>
    <w:rsid w:val="000610F8"/>
    <w:rsid w:val="0006379D"/>
    <w:rsid w:val="00065AD3"/>
    <w:rsid w:val="00077360"/>
    <w:rsid w:val="0009268A"/>
    <w:rsid w:val="00093113"/>
    <w:rsid w:val="000931AB"/>
    <w:rsid w:val="0009468C"/>
    <w:rsid w:val="000B1AA2"/>
    <w:rsid w:val="000C22ED"/>
    <w:rsid w:val="000C4F33"/>
    <w:rsid w:val="000C7286"/>
    <w:rsid w:val="000C74EB"/>
    <w:rsid w:val="000D2F8B"/>
    <w:rsid w:val="000D4830"/>
    <w:rsid w:val="000D572C"/>
    <w:rsid w:val="000D6C99"/>
    <w:rsid w:val="000E2BD5"/>
    <w:rsid w:val="000E5C3C"/>
    <w:rsid w:val="000F0648"/>
    <w:rsid w:val="000F67BA"/>
    <w:rsid w:val="0010504C"/>
    <w:rsid w:val="00105DE1"/>
    <w:rsid w:val="00116145"/>
    <w:rsid w:val="0011774F"/>
    <w:rsid w:val="0012412D"/>
    <w:rsid w:val="001324CF"/>
    <w:rsid w:val="00133F82"/>
    <w:rsid w:val="00135490"/>
    <w:rsid w:val="001369CE"/>
    <w:rsid w:val="00142A13"/>
    <w:rsid w:val="00147457"/>
    <w:rsid w:val="00154574"/>
    <w:rsid w:val="00160AD2"/>
    <w:rsid w:val="0017092D"/>
    <w:rsid w:val="00174D7A"/>
    <w:rsid w:val="00175DC6"/>
    <w:rsid w:val="00176577"/>
    <w:rsid w:val="00181590"/>
    <w:rsid w:val="00183245"/>
    <w:rsid w:val="00183C5B"/>
    <w:rsid w:val="00190633"/>
    <w:rsid w:val="0019155C"/>
    <w:rsid w:val="0019355E"/>
    <w:rsid w:val="001A17BB"/>
    <w:rsid w:val="001A3662"/>
    <w:rsid w:val="001A4177"/>
    <w:rsid w:val="001B3188"/>
    <w:rsid w:val="001C1F2D"/>
    <w:rsid w:val="001C2FD8"/>
    <w:rsid w:val="001C3FB7"/>
    <w:rsid w:val="001C4265"/>
    <w:rsid w:val="001C536A"/>
    <w:rsid w:val="001C680F"/>
    <w:rsid w:val="001D29C9"/>
    <w:rsid w:val="001D6449"/>
    <w:rsid w:val="001E207F"/>
    <w:rsid w:val="001F1A24"/>
    <w:rsid w:val="001F35CE"/>
    <w:rsid w:val="001F3C32"/>
    <w:rsid w:val="002018ED"/>
    <w:rsid w:val="00205C6E"/>
    <w:rsid w:val="00223C3E"/>
    <w:rsid w:val="0022680A"/>
    <w:rsid w:val="00233761"/>
    <w:rsid w:val="0023736D"/>
    <w:rsid w:val="00237F05"/>
    <w:rsid w:val="00240071"/>
    <w:rsid w:val="002403DC"/>
    <w:rsid w:val="00240CC3"/>
    <w:rsid w:val="00241D7A"/>
    <w:rsid w:val="002473E9"/>
    <w:rsid w:val="002505C4"/>
    <w:rsid w:val="002526DC"/>
    <w:rsid w:val="00256A0C"/>
    <w:rsid w:val="002623B0"/>
    <w:rsid w:val="002631DE"/>
    <w:rsid w:val="0026452B"/>
    <w:rsid w:val="00265854"/>
    <w:rsid w:val="0027157C"/>
    <w:rsid w:val="00272549"/>
    <w:rsid w:val="00274ADF"/>
    <w:rsid w:val="00275E9B"/>
    <w:rsid w:val="0028202D"/>
    <w:rsid w:val="00286FFA"/>
    <w:rsid w:val="00293A08"/>
    <w:rsid w:val="002A0901"/>
    <w:rsid w:val="002A3C26"/>
    <w:rsid w:val="002B65C6"/>
    <w:rsid w:val="002B6941"/>
    <w:rsid w:val="002B7BCF"/>
    <w:rsid w:val="002D48FD"/>
    <w:rsid w:val="002D5754"/>
    <w:rsid w:val="002E5F9C"/>
    <w:rsid w:val="002E7135"/>
    <w:rsid w:val="002F78AF"/>
    <w:rsid w:val="0030589E"/>
    <w:rsid w:val="003067E4"/>
    <w:rsid w:val="0030690B"/>
    <w:rsid w:val="00310D9A"/>
    <w:rsid w:val="0031128A"/>
    <w:rsid w:val="00317203"/>
    <w:rsid w:val="003178CD"/>
    <w:rsid w:val="00325584"/>
    <w:rsid w:val="00330D43"/>
    <w:rsid w:val="00332840"/>
    <w:rsid w:val="00333EC2"/>
    <w:rsid w:val="00337481"/>
    <w:rsid w:val="00345782"/>
    <w:rsid w:val="003462B2"/>
    <w:rsid w:val="003469D8"/>
    <w:rsid w:val="00354565"/>
    <w:rsid w:val="00357A0E"/>
    <w:rsid w:val="00366029"/>
    <w:rsid w:val="0038034E"/>
    <w:rsid w:val="00380895"/>
    <w:rsid w:val="00380E43"/>
    <w:rsid w:val="00380F72"/>
    <w:rsid w:val="003920F1"/>
    <w:rsid w:val="003957CD"/>
    <w:rsid w:val="003A14AF"/>
    <w:rsid w:val="003A1BAD"/>
    <w:rsid w:val="003A4FD5"/>
    <w:rsid w:val="003B4562"/>
    <w:rsid w:val="003B7787"/>
    <w:rsid w:val="003C630B"/>
    <w:rsid w:val="003C6DED"/>
    <w:rsid w:val="003D1A43"/>
    <w:rsid w:val="003D3511"/>
    <w:rsid w:val="003E0F08"/>
    <w:rsid w:val="003E1498"/>
    <w:rsid w:val="003E40EE"/>
    <w:rsid w:val="003E4BB0"/>
    <w:rsid w:val="003F3FD4"/>
    <w:rsid w:val="00400044"/>
    <w:rsid w:val="004036C1"/>
    <w:rsid w:val="0040461F"/>
    <w:rsid w:val="00406AAF"/>
    <w:rsid w:val="00411150"/>
    <w:rsid w:val="004119E6"/>
    <w:rsid w:val="00411E3D"/>
    <w:rsid w:val="004162F5"/>
    <w:rsid w:val="00416D9F"/>
    <w:rsid w:val="00425E43"/>
    <w:rsid w:val="00432B0B"/>
    <w:rsid w:val="00433646"/>
    <w:rsid w:val="00436C84"/>
    <w:rsid w:val="00444CB2"/>
    <w:rsid w:val="00450063"/>
    <w:rsid w:val="0045012F"/>
    <w:rsid w:val="0045155A"/>
    <w:rsid w:val="00452627"/>
    <w:rsid w:val="00457104"/>
    <w:rsid w:val="004574E5"/>
    <w:rsid w:val="00461EBA"/>
    <w:rsid w:val="00464557"/>
    <w:rsid w:val="00467758"/>
    <w:rsid w:val="004774ED"/>
    <w:rsid w:val="00491C76"/>
    <w:rsid w:val="004968D6"/>
    <w:rsid w:val="004A0749"/>
    <w:rsid w:val="004A1EB9"/>
    <w:rsid w:val="004B0B0C"/>
    <w:rsid w:val="004B52DD"/>
    <w:rsid w:val="004C2D14"/>
    <w:rsid w:val="004D63D3"/>
    <w:rsid w:val="004F1097"/>
    <w:rsid w:val="004F4ED4"/>
    <w:rsid w:val="00502AE3"/>
    <w:rsid w:val="00504A8E"/>
    <w:rsid w:val="00511DAD"/>
    <w:rsid w:val="00512165"/>
    <w:rsid w:val="00517D5F"/>
    <w:rsid w:val="00521617"/>
    <w:rsid w:val="00523FF6"/>
    <w:rsid w:val="00526BC4"/>
    <w:rsid w:val="005344E0"/>
    <w:rsid w:val="005348F3"/>
    <w:rsid w:val="00535385"/>
    <w:rsid w:val="005373CF"/>
    <w:rsid w:val="005440EC"/>
    <w:rsid w:val="00544EF5"/>
    <w:rsid w:val="0054529B"/>
    <w:rsid w:val="00552C72"/>
    <w:rsid w:val="005537A2"/>
    <w:rsid w:val="00555490"/>
    <w:rsid w:val="005610C3"/>
    <w:rsid w:val="005628DE"/>
    <w:rsid w:val="005705C7"/>
    <w:rsid w:val="0057543B"/>
    <w:rsid w:val="005757A3"/>
    <w:rsid w:val="0057695D"/>
    <w:rsid w:val="00583E4B"/>
    <w:rsid w:val="00584FB0"/>
    <w:rsid w:val="00586632"/>
    <w:rsid w:val="0059276D"/>
    <w:rsid w:val="00594A9D"/>
    <w:rsid w:val="00597386"/>
    <w:rsid w:val="005A53BF"/>
    <w:rsid w:val="005A5597"/>
    <w:rsid w:val="005A5DF6"/>
    <w:rsid w:val="005B1075"/>
    <w:rsid w:val="005B1721"/>
    <w:rsid w:val="005B6962"/>
    <w:rsid w:val="005B77E2"/>
    <w:rsid w:val="005C1DEA"/>
    <w:rsid w:val="005C73E1"/>
    <w:rsid w:val="005D0188"/>
    <w:rsid w:val="005D0D7D"/>
    <w:rsid w:val="005D3A1D"/>
    <w:rsid w:val="005D424E"/>
    <w:rsid w:val="005D55E8"/>
    <w:rsid w:val="005D720A"/>
    <w:rsid w:val="005E050C"/>
    <w:rsid w:val="005E1794"/>
    <w:rsid w:val="005E1A11"/>
    <w:rsid w:val="005E4F69"/>
    <w:rsid w:val="005E6EAF"/>
    <w:rsid w:val="005E73F3"/>
    <w:rsid w:val="00607F78"/>
    <w:rsid w:val="006206BF"/>
    <w:rsid w:val="00620FBD"/>
    <w:rsid w:val="0062203A"/>
    <w:rsid w:val="00624D99"/>
    <w:rsid w:val="00631299"/>
    <w:rsid w:val="006321F3"/>
    <w:rsid w:val="006359E4"/>
    <w:rsid w:val="0064233D"/>
    <w:rsid w:val="00642E03"/>
    <w:rsid w:val="006431D0"/>
    <w:rsid w:val="00645CC8"/>
    <w:rsid w:val="00645E01"/>
    <w:rsid w:val="0064617C"/>
    <w:rsid w:val="00646FE3"/>
    <w:rsid w:val="00652149"/>
    <w:rsid w:val="0065288C"/>
    <w:rsid w:val="006541B2"/>
    <w:rsid w:val="00656169"/>
    <w:rsid w:val="006574FA"/>
    <w:rsid w:val="0066502E"/>
    <w:rsid w:val="00665552"/>
    <w:rsid w:val="00671C8F"/>
    <w:rsid w:val="006902E6"/>
    <w:rsid w:val="0069202B"/>
    <w:rsid w:val="0069506B"/>
    <w:rsid w:val="0069654D"/>
    <w:rsid w:val="00696E45"/>
    <w:rsid w:val="006B05C5"/>
    <w:rsid w:val="006B407C"/>
    <w:rsid w:val="006B4760"/>
    <w:rsid w:val="006B5C33"/>
    <w:rsid w:val="006C4336"/>
    <w:rsid w:val="006C6677"/>
    <w:rsid w:val="006C6D4F"/>
    <w:rsid w:val="006D3308"/>
    <w:rsid w:val="006D7EB3"/>
    <w:rsid w:val="006E1690"/>
    <w:rsid w:val="006E5326"/>
    <w:rsid w:val="006E6858"/>
    <w:rsid w:val="006F3535"/>
    <w:rsid w:val="007049B7"/>
    <w:rsid w:val="00705447"/>
    <w:rsid w:val="00711C6F"/>
    <w:rsid w:val="007150F5"/>
    <w:rsid w:val="0071512B"/>
    <w:rsid w:val="0071573E"/>
    <w:rsid w:val="007165AB"/>
    <w:rsid w:val="00721986"/>
    <w:rsid w:val="00721C81"/>
    <w:rsid w:val="00735425"/>
    <w:rsid w:val="00736968"/>
    <w:rsid w:val="007610C7"/>
    <w:rsid w:val="0076670A"/>
    <w:rsid w:val="007710C4"/>
    <w:rsid w:val="007747DF"/>
    <w:rsid w:val="00775D2B"/>
    <w:rsid w:val="0077704E"/>
    <w:rsid w:val="0078149A"/>
    <w:rsid w:val="007954AE"/>
    <w:rsid w:val="007A7C20"/>
    <w:rsid w:val="007B2380"/>
    <w:rsid w:val="007B6697"/>
    <w:rsid w:val="007C0801"/>
    <w:rsid w:val="007C2310"/>
    <w:rsid w:val="007C637B"/>
    <w:rsid w:val="007C6D5A"/>
    <w:rsid w:val="007C7C09"/>
    <w:rsid w:val="007D3F3E"/>
    <w:rsid w:val="007D463A"/>
    <w:rsid w:val="007D48E4"/>
    <w:rsid w:val="007D6BFD"/>
    <w:rsid w:val="007E0A65"/>
    <w:rsid w:val="007E5A3F"/>
    <w:rsid w:val="007E5DEF"/>
    <w:rsid w:val="007F025E"/>
    <w:rsid w:val="007F39D0"/>
    <w:rsid w:val="007F7D49"/>
    <w:rsid w:val="008029FD"/>
    <w:rsid w:val="0080342B"/>
    <w:rsid w:val="00804843"/>
    <w:rsid w:val="00805FA5"/>
    <w:rsid w:val="008073FF"/>
    <w:rsid w:val="00807F46"/>
    <w:rsid w:val="00812FB2"/>
    <w:rsid w:val="00815292"/>
    <w:rsid w:val="00821AC5"/>
    <w:rsid w:val="0082691A"/>
    <w:rsid w:val="0083009A"/>
    <w:rsid w:val="0083141B"/>
    <w:rsid w:val="0083195B"/>
    <w:rsid w:val="00832F49"/>
    <w:rsid w:val="00835589"/>
    <w:rsid w:val="0083652D"/>
    <w:rsid w:val="0084138C"/>
    <w:rsid w:val="00844ABC"/>
    <w:rsid w:val="00844FF9"/>
    <w:rsid w:val="0085125D"/>
    <w:rsid w:val="0085324C"/>
    <w:rsid w:val="0085792D"/>
    <w:rsid w:val="0086350B"/>
    <w:rsid w:val="00864C9F"/>
    <w:rsid w:val="00865E94"/>
    <w:rsid w:val="008675D4"/>
    <w:rsid w:val="00871855"/>
    <w:rsid w:val="00872128"/>
    <w:rsid w:val="00873DA4"/>
    <w:rsid w:val="008804DA"/>
    <w:rsid w:val="008816EA"/>
    <w:rsid w:val="00883BBF"/>
    <w:rsid w:val="00884869"/>
    <w:rsid w:val="00886A15"/>
    <w:rsid w:val="00887F71"/>
    <w:rsid w:val="00893ACA"/>
    <w:rsid w:val="00896843"/>
    <w:rsid w:val="008A4F4A"/>
    <w:rsid w:val="008C2CBE"/>
    <w:rsid w:val="008C4071"/>
    <w:rsid w:val="008D23F4"/>
    <w:rsid w:val="008E0AE1"/>
    <w:rsid w:val="008E4B7B"/>
    <w:rsid w:val="008F2AA0"/>
    <w:rsid w:val="00901810"/>
    <w:rsid w:val="0090466F"/>
    <w:rsid w:val="00907B6E"/>
    <w:rsid w:val="00907C75"/>
    <w:rsid w:val="00907E7D"/>
    <w:rsid w:val="009134E4"/>
    <w:rsid w:val="0091686E"/>
    <w:rsid w:val="009219B3"/>
    <w:rsid w:val="009360DE"/>
    <w:rsid w:val="009373C4"/>
    <w:rsid w:val="00945FEA"/>
    <w:rsid w:val="0094756A"/>
    <w:rsid w:val="00953091"/>
    <w:rsid w:val="00956B38"/>
    <w:rsid w:val="009624AF"/>
    <w:rsid w:val="00964695"/>
    <w:rsid w:val="0096521C"/>
    <w:rsid w:val="00973003"/>
    <w:rsid w:val="0097699F"/>
    <w:rsid w:val="0098194D"/>
    <w:rsid w:val="00982891"/>
    <w:rsid w:val="009829CD"/>
    <w:rsid w:val="00984E3C"/>
    <w:rsid w:val="00991E97"/>
    <w:rsid w:val="009A5D94"/>
    <w:rsid w:val="009A6F60"/>
    <w:rsid w:val="009B15D8"/>
    <w:rsid w:val="009B3084"/>
    <w:rsid w:val="009C0EB6"/>
    <w:rsid w:val="009C1D34"/>
    <w:rsid w:val="009C4197"/>
    <w:rsid w:val="009C5930"/>
    <w:rsid w:val="009D36B5"/>
    <w:rsid w:val="009D7F92"/>
    <w:rsid w:val="009E6C14"/>
    <w:rsid w:val="009F32D6"/>
    <w:rsid w:val="00A01971"/>
    <w:rsid w:val="00A01F4D"/>
    <w:rsid w:val="00A02DF0"/>
    <w:rsid w:val="00A030FA"/>
    <w:rsid w:val="00A07503"/>
    <w:rsid w:val="00A1231D"/>
    <w:rsid w:val="00A13F3C"/>
    <w:rsid w:val="00A16DAA"/>
    <w:rsid w:val="00A21785"/>
    <w:rsid w:val="00A2296E"/>
    <w:rsid w:val="00A343F0"/>
    <w:rsid w:val="00A3480E"/>
    <w:rsid w:val="00A3628E"/>
    <w:rsid w:val="00A46FDF"/>
    <w:rsid w:val="00A51D3B"/>
    <w:rsid w:val="00A51DFE"/>
    <w:rsid w:val="00A552B2"/>
    <w:rsid w:val="00A55572"/>
    <w:rsid w:val="00A561D4"/>
    <w:rsid w:val="00A61447"/>
    <w:rsid w:val="00A64984"/>
    <w:rsid w:val="00A80DB7"/>
    <w:rsid w:val="00A93132"/>
    <w:rsid w:val="00AA05B9"/>
    <w:rsid w:val="00AA2EBC"/>
    <w:rsid w:val="00AA33BB"/>
    <w:rsid w:val="00AA7976"/>
    <w:rsid w:val="00AB24B7"/>
    <w:rsid w:val="00AB2554"/>
    <w:rsid w:val="00AB4649"/>
    <w:rsid w:val="00AB7A51"/>
    <w:rsid w:val="00AC2AA2"/>
    <w:rsid w:val="00AC5F81"/>
    <w:rsid w:val="00AD577F"/>
    <w:rsid w:val="00AD6FB9"/>
    <w:rsid w:val="00AE5F54"/>
    <w:rsid w:val="00AE7119"/>
    <w:rsid w:val="00AF426A"/>
    <w:rsid w:val="00AF5987"/>
    <w:rsid w:val="00AF65B1"/>
    <w:rsid w:val="00AF6F2F"/>
    <w:rsid w:val="00AF77CF"/>
    <w:rsid w:val="00B00548"/>
    <w:rsid w:val="00B02615"/>
    <w:rsid w:val="00B06439"/>
    <w:rsid w:val="00B067A4"/>
    <w:rsid w:val="00B12F50"/>
    <w:rsid w:val="00B254A1"/>
    <w:rsid w:val="00B311D2"/>
    <w:rsid w:val="00B32406"/>
    <w:rsid w:val="00B34EB3"/>
    <w:rsid w:val="00B4211F"/>
    <w:rsid w:val="00B4729E"/>
    <w:rsid w:val="00B47FDC"/>
    <w:rsid w:val="00B50437"/>
    <w:rsid w:val="00B50B98"/>
    <w:rsid w:val="00B556DD"/>
    <w:rsid w:val="00B6567C"/>
    <w:rsid w:val="00B65CF0"/>
    <w:rsid w:val="00B7698B"/>
    <w:rsid w:val="00B8144B"/>
    <w:rsid w:val="00B84B7D"/>
    <w:rsid w:val="00B85089"/>
    <w:rsid w:val="00B9553D"/>
    <w:rsid w:val="00B96E9A"/>
    <w:rsid w:val="00B97278"/>
    <w:rsid w:val="00B979F4"/>
    <w:rsid w:val="00BA48E7"/>
    <w:rsid w:val="00BA6852"/>
    <w:rsid w:val="00BB3492"/>
    <w:rsid w:val="00BC66D4"/>
    <w:rsid w:val="00BD2A2F"/>
    <w:rsid w:val="00BE044D"/>
    <w:rsid w:val="00BE1010"/>
    <w:rsid w:val="00BF0A06"/>
    <w:rsid w:val="00BF32AB"/>
    <w:rsid w:val="00BF4C79"/>
    <w:rsid w:val="00BF6E5C"/>
    <w:rsid w:val="00C00557"/>
    <w:rsid w:val="00C04CA5"/>
    <w:rsid w:val="00C0553C"/>
    <w:rsid w:val="00C05A37"/>
    <w:rsid w:val="00C05FF1"/>
    <w:rsid w:val="00C10588"/>
    <w:rsid w:val="00C1083A"/>
    <w:rsid w:val="00C167EA"/>
    <w:rsid w:val="00C311B8"/>
    <w:rsid w:val="00C32A65"/>
    <w:rsid w:val="00C41BA7"/>
    <w:rsid w:val="00C43405"/>
    <w:rsid w:val="00C52861"/>
    <w:rsid w:val="00C53FD8"/>
    <w:rsid w:val="00C572A1"/>
    <w:rsid w:val="00C61A70"/>
    <w:rsid w:val="00C6277A"/>
    <w:rsid w:val="00C6333C"/>
    <w:rsid w:val="00C66748"/>
    <w:rsid w:val="00C75593"/>
    <w:rsid w:val="00C8225E"/>
    <w:rsid w:val="00C84872"/>
    <w:rsid w:val="00C84949"/>
    <w:rsid w:val="00C85536"/>
    <w:rsid w:val="00CA2169"/>
    <w:rsid w:val="00CA6A02"/>
    <w:rsid w:val="00CA765B"/>
    <w:rsid w:val="00CB5B11"/>
    <w:rsid w:val="00CC7024"/>
    <w:rsid w:val="00CC7328"/>
    <w:rsid w:val="00CD3ADF"/>
    <w:rsid w:val="00CD58B4"/>
    <w:rsid w:val="00CE6A87"/>
    <w:rsid w:val="00CE708F"/>
    <w:rsid w:val="00CF7A4B"/>
    <w:rsid w:val="00D033CB"/>
    <w:rsid w:val="00D1219E"/>
    <w:rsid w:val="00D14334"/>
    <w:rsid w:val="00D241CC"/>
    <w:rsid w:val="00D2688A"/>
    <w:rsid w:val="00D26BEB"/>
    <w:rsid w:val="00D311CB"/>
    <w:rsid w:val="00D314CE"/>
    <w:rsid w:val="00D33D89"/>
    <w:rsid w:val="00D34E37"/>
    <w:rsid w:val="00D35087"/>
    <w:rsid w:val="00D373F6"/>
    <w:rsid w:val="00D42306"/>
    <w:rsid w:val="00D42789"/>
    <w:rsid w:val="00D43A23"/>
    <w:rsid w:val="00D50C82"/>
    <w:rsid w:val="00D5216B"/>
    <w:rsid w:val="00D6064F"/>
    <w:rsid w:val="00D62C4E"/>
    <w:rsid w:val="00D70455"/>
    <w:rsid w:val="00D80926"/>
    <w:rsid w:val="00D815F2"/>
    <w:rsid w:val="00D84E22"/>
    <w:rsid w:val="00D87AF8"/>
    <w:rsid w:val="00D90399"/>
    <w:rsid w:val="00D97F6D"/>
    <w:rsid w:val="00DA0F37"/>
    <w:rsid w:val="00DA1D1A"/>
    <w:rsid w:val="00DA4AA1"/>
    <w:rsid w:val="00DA7646"/>
    <w:rsid w:val="00DB1FFF"/>
    <w:rsid w:val="00DD1621"/>
    <w:rsid w:val="00DD4690"/>
    <w:rsid w:val="00DE19AA"/>
    <w:rsid w:val="00DF4D96"/>
    <w:rsid w:val="00E01F01"/>
    <w:rsid w:val="00E0227A"/>
    <w:rsid w:val="00E025ED"/>
    <w:rsid w:val="00E02AED"/>
    <w:rsid w:val="00E061FF"/>
    <w:rsid w:val="00E10C10"/>
    <w:rsid w:val="00E10FA3"/>
    <w:rsid w:val="00E25A9D"/>
    <w:rsid w:val="00E262B8"/>
    <w:rsid w:val="00E3158B"/>
    <w:rsid w:val="00E32A40"/>
    <w:rsid w:val="00E5248A"/>
    <w:rsid w:val="00E52E25"/>
    <w:rsid w:val="00E56AED"/>
    <w:rsid w:val="00E601AF"/>
    <w:rsid w:val="00E76A50"/>
    <w:rsid w:val="00E82697"/>
    <w:rsid w:val="00E844DC"/>
    <w:rsid w:val="00E8466D"/>
    <w:rsid w:val="00E86880"/>
    <w:rsid w:val="00E90561"/>
    <w:rsid w:val="00E91753"/>
    <w:rsid w:val="00E93921"/>
    <w:rsid w:val="00EA0BB8"/>
    <w:rsid w:val="00EA3C19"/>
    <w:rsid w:val="00EA5861"/>
    <w:rsid w:val="00EB50DC"/>
    <w:rsid w:val="00EB6C7B"/>
    <w:rsid w:val="00EC2157"/>
    <w:rsid w:val="00EC3B17"/>
    <w:rsid w:val="00EC5AB9"/>
    <w:rsid w:val="00EC7477"/>
    <w:rsid w:val="00ED1FBA"/>
    <w:rsid w:val="00ED3BA6"/>
    <w:rsid w:val="00ED6682"/>
    <w:rsid w:val="00EE065C"/>
    <w:rsid w:val="00EE1656"/>
    <w:rsid w:val="00EE33FE"/>
    <w:rsid w:val="00EF18ED"/>
    <w:rsid w:val="00EF53B5"/>
    <w:rsid w:val="00EF549B"/>
    <w:rsid w:val="00EF7679"/>
    <w:rsid w:val="00F06AF5"/>
    <w:rsid w:val="00F12EA0"/>
    <w:rsid w:val="00F16408"/>
    <w:rsid w:val="00F223F2"/>
    <w:rsid w:val="00F23EA0"/>
    <w:rsid w:val="00F249F9"/>
    <w:rsid w:val="00F37708"/>
    <w:rsid w:val="00F4047B"/>
    <w:rsid w:val="00F56876"/>
    <w:rsid w:val="00F602D0"/>
    <w:rsid w:val="00F6072F"/>
    <w:rsid w:val="00F609FC"/>
    <w:rsid w:val="00F618C6"/>
    <w:rsid w:val="00F6418A"/>
    <w:rsid w:val="00F65769"/>
    <w:rsid w:val="00F66BFC"/>
    <w:rsid w:val="00F70057"/>
    <w:rsid w:val="00F706DB"/>
    <w:rsid w:val="00F7249D"/>
    <w:rsid w:val="00F75762"/>
    <w:rsid w:val="00F77C6C"/>
    <w:rsid w:val="00F77CD4"/>
    <w:rsid w:val="00F80D8D"/>
    <w:rsid w:val="00F847C1"/>
    <w:rsid w:val="00F85722"/>
    <w:rsid w:val="00F91B20"/>
    <w:rsid w:val="00F9370A"/>
    <w:rsid w:val="00F96E55"/>
    <w:rsid w:val="00FA3165"/>
    <w:rsid w:val="00FB2118"/>
    <w:rsid w:val="00FB211D"/>
    <w:rsid w:val="00FB601E"/>
    <w:rsid w:val="00FB6788"/>
    <w:rsid w:val="00FB7C5E"/>
    <w:rsid w:val="00FC4378"/>
    <w:rsid w:val="00FC7BDA"/>
    <w:rsid w:val="00FD1521"/>
    <w:rsid w:val="00FD2244"/>
    <w:rsid w:val="00FE1A89"/>
    <w:rsid w:val="00FE2689"/>
    <w:rsid w:val="00FE4BD9"/>
    <w:rsid w:val="00FE6126"/>
    <w:rsid w:val="00FF3B11"/>
    <w:rsid w:val="00FF66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ind w:left="714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2A2F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D2A2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D2A2F"/>
    <w:rPr>
      <w:rFonts w:ascii="Tahoma" w:hAnsi="Tahoma" w:cs="Tahoma"/>
      <w:sz w:val="16"/>
      <w:szCs w:val="16"/>
    </w:rPr>
  </w:style>
  <w:style w:type="paragraph" w:styleId="Corpsdetexte">
    <w:name w:val="Body Text"/>
    <w:basedOn w:val="Normal"/>
    <w:link w:val="CorpsdetexteCar"/>
    <w:uiPriority w:val="99"/>
    <w:rsid w:val="00BD2A2F"/>
    <w:pPr>
      <w:tabs>
        <w:tab w:val="left" w:pos="2552"/>
        <w:tab w:val="left" w:pos="6521"/>
      </w:tabs>
      <w:autoSpaceDE w:val="0"/>
      <w:autoSpaceDN w:val="0"/>
      <w:spacing w:line="360" w:lineRule="auto"/>
    </w:pPr>
    <w:rPr>
      <w:rFonts w:ascii="Arial" w:eastAsia="Times New Roman" w:hAnsi="Arial" w:cs="Arial"/>
      <w:b/>
      <w:bCs/>
      <w:sz w:val="20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uiPriority w:val="99"/>
    <w:rsid w:val="00BD2A2F"/>
    <w:rPr>
      <w:rFonts w:ascii="Arial" w:eastAsia="Times New Roman" w:hAnsi="Arial" w:cs="Arial"/>
      <w:b/>
      <w:bCs/>
      <w:sz w:val="20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BD2A2F"/>
    <w:pPr>
      <w:ind w:left="720"/>
      <w:contextualSpacing/>
    </w:pPr>
  </w:style>
  <w:style w:type="paragraph" w:customStyle="1" w:styleId="Default">
    <w:name w:val="Default"/>
    <w:rsid w:val="00AF65B1"/>
    <w:pPr>
      <w:autoSpaceDE w:val="0"/>
      <w:autoSpaceDN w:val="0"/>
      <w:adjustRightInd w:val="0"/>
      <w:spacing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semiHidden/>
    <w:unhideWhenUsed/>
    <w:rsid w:val="004968D6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968D6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iPriority w:val="99"/>
    <w:semiHidden/>
    <w:unhideWhenUsed/>
    <w:rsid w:val="004968D6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968D6"/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CC7024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642E03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805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stion1\Desktop\ANNIE\Mod&#232;le%20courrier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69BB8C-061A-4AC5-82EB-C0A7E5FD99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Modèle courrier.dotx</Template>
  <TotalTime>75</TotalTime>
  <Pages>1</Pages>
  <Words>91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LPV</Company>
  <LinksUpToDate>false</LinksUpToDate>
  <CharactersWithSpaces>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gestion1</dc:creator>
  <cp:lastModifiedBy>gestion1</cp:lastModifiedBy>
  <cp:revision>2</cp:revision>
  <cp:lastPrinted>2019-02-08T12:17:00Z</cp:lastPrinted>
  <dcterms:created xsi:type="dcterms:W3CDTF">2019-02-08T12:17:00Z</dcterms:created>
  <dcterms:modified xsi:type="dcterms:W3CDTF">2019-02-08T12:17:00Z</dcterms:modified>
</cp:coreProperties>
</file>